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BDD" w:rsidRPr="00CD58A5" w:rsidRDefault="002D0197" w:rsidP="0092357F">
      <w:pPr>
        <w:jc w:val="center"/>
        <w:rPr>
          <w:rFonts w:ascii="Arial Narrow" w:hAnsi="Arial Narrow"/>
          <w:b/>
          <w:color w:val="003300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333.75pt;margin-top:24pt;width:145.75pt;height:73.5pt;z-index:1" adj="-25668,14591" fillcolor="#c2d69b">
            <v:fill color2="#762f00" rotate="t"/>
            <v:textbox>
              <w:txbxContent>
                <w:p w:rsidR="00254BDD" w:rsidRPr="00CD58A5" w:rsidRDefault="00254BDD" w:rsidP="008A3A00">
                  <w:pPr>
                    <w:pStyle w:val="Paragraphedeliste"/>
                    <w:jc w:val="center"/>
                    <w:rPr>
                      <w:rFonts w:ascii="Arial Narrow" w:eastAsia="KaiTi" w:hAnsi="Arial Narrow"/>
                      <w:b/>
                    </w:rPr>
                  </w:pPr>
                  <w:r w:rsidRPr="00CD58A5">
                    <w:rPr>
                      <w:rFonts w:ascii="Arial Narrow" w:eastAsia="KaiTi" w:hAnsi="Arial Narrow"/>
                      <w:b/>
                    </w:rPr>
                    <w:t xml:space="preserve">Fait en cours avec </w:t>
                  </w:r>
                  <w:r w:rsidR="00CD58A5" w:rsidRPr="00CD58A5">
                    <w:rPr>
                      <w:rFonts w:ascii="Arial Narrow" w:eastAsia="KaiTi" w:hAnsi="Arial Narrow"/>
                      <w:b/>
                    </w:rPr>
                    <w:t xml:space="preserve"> votre professeur de SVT</w:t>
                  </w:r>
                </w:p>
                <w:p w:rsidR="00254BDD" w:rsidRPr="00CD58A5" w:rsidRDefault="00254BDD" w:rsidP="008A3A00">
                  <w:pPr>
                    <w:pStyle w:val="Paragraphedeliste"/>
                    <w:jc w:val="center"/>
                    <w:rPr>
                      <w:rFonts w:ascii="Arial Narrow" w:eastAsia="KaiTi" w:hAnsi="Arial Narrow"/>
                      <w:b/>
                    </w:rPr>
                  </w:pPr>
                  <w:r w:rsidRPr="00CD58A5">
                    <w:rPr>
                      <w:rFonts w:ascii="Arial Narrow" w:eastAsia="KaiTi" w:hAnsi="Arial Narrow"/>
                      <w:b/>
                    </w:rPr>
                    <w:t>Mme MEYER</w:t>
                  </w:r>
                </w:p>
                <w:p w:rsidR="00254BDD" w:rsidRDefault="00254BDD" w:rsidP="009F18AE"/>
              </w:txbxContent>
            </v:textbox>
          </v:shape>
        </w:pict>
      </w:r>
      <w:r w:rsidR="00CD58A5">
        <w:rPr>
          <w:rFonts w:ascii="Arial Narrow" w:hAnsi="Arial Narrow"/>
          <w:b/>
          <w:color w:val="003300"/>
          <w:sz w:val="36"/>
          <w:szCs w:val="36"/>
        </w:rPr>
        <w:t>DOSSIER SVT 3</w:t>
      </w:r>
      <w:r w:rsidR="00CD58A5" w:rsidRPr="00CD58A5">
        <w:rPr>
          <w:rFonts w:ascii="Arial Narrow" w:hAnsi="Arial Narrow"/>
          <w:b/>
          <w:color w:val="003300"/>
          <w:sz w:val="36"/>
          <w:szCs w:val="36"/>
          <w:vertAlign w:val="superscript"/>
        </w:rPr>
        <w:t>ème</w:t>
      </w:r>
      <w:r w:rsidR="00CD58A5">
        <w:rPr>
          <w:rFonts w:ascii="Arial Narrow" w:hAnsi="Arial Narrow"/>
          <w:b/>
          <w:color w:val="003300"/>
          <w:sz w:val="36"/>
          <w:szCs w:val="36"/>
        </w:rPr>
        <w:t xml:space="preserve"> : </w:t>
      </w:r>
      <w:r w:rsidR="00254BDD" w:rsidRPr="00CD58A5">
        <w:rPr>
          <w:rFonts w:ascii="Arial Narrow" w:hAnsi="Arial Narrow"/>
          <w:b/>
          <w:color w:val="003300"/>
          <w:sz w:val="36"/>
          <w:szCs w:val="36"/>
        </w:rPr>
        <w:t>La recherche documenta</w:t>
      </w:r>
      <w:bookmarkStart w:id="0" w:name="_GoBack"/>
      <w:bookmarkEnd w:id="0"/>
      <w:r w:rsidR="00254BDD" w:rsidRPr="00CD58A5">
        <w:rPr>
          <w:rFonts w:ascii="Arial Narrow" w:hAnsi="Arial Narrow"/>
          <w:b/>
          <w:color w:val="003300"/>
          <w:sz w:val="36"/>
          <w:szCs w:val="36"/>
        </w:rPr>
        <w:t>ire : du sujet  à la production</w:t>
      </w:r>
    </w:p>
    <w:p w:rsidR="00254BDD" w:rsidRPr="002D0197" w:rsidRDefault="00254BDD" w:rsidP="0092357F">
      <w:pPr>
        <w:tabs>
          <w:tab w:val="left" w:pos="1425"/>
        </w:tabs>
        <w:jc w:val="center"/>
        <w:rPr>
          <w:rFonts w:ascii="Arial Narrow" w:hAnsi="Arial Narrow"/>
          <w:b/>
          <w:i/>
          <w:color w:val="003300"/>
          <w:sz w:val="32"/>
          <w:szCs w:val="32"/>
        </w:rPr>
      </w:pPr>
      <w:r w:rsidRPr="002D0197">
        <w:rPr>
          <w:rFonts w:ascii="Arial Narrow" w:hAnsi="Arial Narrow"/>
          <w:b/>
          <w:i/>
          <w:color w:val="003300"/>
          <w:sz w:val="32"/>
          <w:szCs w:val="32"/>
        </w:rPr>
        <w:t xml:space="preserve">Les </w:t>
      </w:r>
      <w:r w:rsidR="00CD58A5" w:rsidRPr="002D0197">
        <w:rPr>
          <w:rFonts w:ascii="Arial Narrow" w:hAnsi="Arial Narrow"/>
          <w:b/>
          <w:i/>
          <w:color w:val="003300"/>
          <w:sz w:val="32"/>
          <w:szCs w:val="32"/>
        </w:rPr>
        <w:t xml:space="preserve">5 </w:t>
      </w:r>
      <w:r w:rsidRPr="002D0197">
        <w:rPr>
          <w:rFonts w:ascii="Arial Narrow" w:hAnsi="Arial Narrow"/>
          <w:b/>
          <w:i/>
          <w:color w:val="003300"/>
          <w:sz w:val="32"/>
          <w:szCs w:val="32"/>
        </w:rPr>
        <w:t>étapes</w:t>
      </w:r>
    </w:p>
    <w:p w:rsidR="00254BDD" w:rsidRPr="002D0197" w:rsidRDefault="00254BDD" w:rsidP="009A63D5">
      <w:pPr>
        <w:pStyle w:val="Paragraphedeliste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3B3B3"/>
        <w:ind w:left="330"/>
        <w:rPr>
          <w:rFonts w:ascii="Arial Narrow" w:hAnsi="Arial Narrow"/>
          <w:b/>
          <w:color w:val="008000"/>
          <w:sz w:val="28"/>
          <w:szCs w:val="28"/>
        </w:rPr>
      </w:pPr>
      <w:r w:rsidRPr="002D0197">
        <w:rPr>
          <w:rFonts w:ascii="Arial Narrow" w:hAnsi="Arial Narrow"/>
          <w:b/>
          <w:color w:val="008000"/>
          <w:sz w:val="28"/>
          <w:szCs w:val="28"/>
        </w:rPr>
        <w:t>1-    ANALYSER LE SUJET</w:t>
      </w:r>
    </w:p>
    <w:p w:rsidR="00254BDD" w:rsidRPr="00CD58A5" w:rsidRDefault="00254BDD" w:rsidP="00524BA3">
      <w:pPr>
        <w:pStyle w:val="Paragraphedeliste"/>
        <w:rPr>
          <w:rFonts w:ascii="Arial Narrow" w:hAnsi="Arial Narrow"/>
        </w:rPr>
      </w:pPr>
    </w:p>
    <w:p w:rsidR="00254BDD" w:rsidRPr="00CD58A5" w:rsidRDefault="00254BDD" w:rsidP="00CD58A5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 Narrow" w:hAnsi="Arial Narrow"/>
        </w:rPr>
      </w:pPr>
      <w:r w:rsidRPr="00CD58A5">
        <w:rPr>
          <w:rFonts w:ascii="Arial Narrow" w:hAnsi="Arial Narrow"/>
        </w:rPr>
        <w:t>Mobiliser ses connaissances, ses représentations, ses idées… : ce que je sais déjà</w:t>
      </w:r>
    </w:p>
    <w:p w:rsidR="00254BDD" w:rsidRPr="00CD58A5" w:rsidRDefault="00254BDD" w:rsidP="00CD58A5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 Narrow" w:hAnsi="Arial Narrow"/>
        </w:rPr>
      </w:pPr>
      <w:r w:rsidRPr="00CD58A5">
        <w:rPr>
          <w:rFonts w:ascii="Arial Narrow" w:hAnsi="Arial Narrow"/>
        </w:rPr>
        <w:t>Traduire son sujet en mots clés : les noter</w:t>
      </w:r>
    </w:p>
    <w:p w:rsidR="00254BDD" w:rsidRPr="00CD58A5" w:rsidRDefault="00254BDD" w:rsidP="00CD58A5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 Narrow" w:hAnsi="Arial Narrow"/>
        </w:rPr>
      </w:pPr>
      <w:r w:rsidRPr="00CD58A5">
        <w:rPr>
          <w:rFonts w:ascii="Arial Narrow" w:hAnsi="Arial Narrow"/>
        </w:rPr>
        <w:t>Définir une problématique : l’écrire, même si elle est provisoire</w:t>
      </w:r>
    </w:p>
    <w:p w:rsidR="00254BDD" w:rsidRPr="00CD58A5" w:rsidRDefault="00254BDD" w:rsidP="00CD58A5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 Narrow" w:hAnsi="Arial Narrow"/>
        </w:rPr>
      </w:pPr>
      <w:r w:rsidRPr="00CD58A5">
        <w:rPr>
          <w:rFonts w:ascii="Arial Narrow" w:hAnsi="Arial Narrow"/>
        </w:rPr>
        <w:t>Constituer un plan provisoire</w:t>
      </w:r>
    </w:p>
    <w:p w:rsidR="00254BDD" w:rsidRPr="00CD58A5" w:rsidRDefault="00254BDD" w:rsidP="00CD58A5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 Narrow" w:hAnsi="Arial Narrow"/>
        </w:rPr>
      </w:pPr>
      <w:r w:rsidRPr="00CD58A5">
        <w:rPr>
          <w:rFonts w:ascii="Arial Narrow" w:hAnsi="Arial Narrow"/>
        </w:rPr>
        <w:t>Organiser son travail en groupe, seul, définir avec son binôme « qui fait quoi ? »</w:t>
      </w:r>
    </w:p>
    <w:p w:rsidR="00254BDD" w:rsidRPr="00CD58A5" w:rsidRDefault="00254BDD" w:rsidP="00524BA3">
      <w:pPr>
        <w:pStyle w:val="Paragraphedeliste"/>
        <w:rPr>
          <w:rFonts w:ascii="Arial Narrow" w:hAnsi="Arial Narrow"/>
        </w:rPr>
      </w:pPr>
    </w:p>
    <w:p w:rsidR="00254BDD" w:rsidRPr="002D0197" w:rsidRDefault="00254BDD" w:rsidP="009F18AE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rPr>
          <w:rFonts w:ascii="Arial Narrow" w:hAnsi="Arial Narrow"/>
          <w:b/>
          <w:color w:val="008000"/>
          <w:sz w:val="28"/>
          <w:szCs w:val="28"/>
        </w:rPr>
      </w:pPr>
      <w:r w:rsidRPr="002D0197">
        <w:rPr>
          <w:rFonts w:ascii="Arial Narrow" w:hAnsi="Arial Narrow"/>
          <w:b/>
          <w:color w:val="008000"/>
          <w:sz w:val="28"/>
          <w:szCs w:val="28"/>
        </w:rPr>
        <w:t>COLLECTER LES DONNEES</w:t>
      </w:r>
    </w:p>
    <w:p w:rsidR="00254BDD" w:rsidRPr="00CD58A5" w:rsidRDefault="00254BDD" w:rsidP="00524BA3">
      <w:pPr>
        <w:ind w:left="12" w:firstLine="708"/>
        <w:rPr>
          <w:rFonts w:ascii="Arial Narrow" w:hAnsi="Arial Narrow"/>
          <w:u w:val="single"/>
        </w:rPr>
      </w:pPr>
      <w:r w:rsidRPr="00CD58A5">
        <w:rPr>
          <w:rFonts w:ascii="Arial Narrow" w:hAnsi="Arial Narrow"/>
        </w:rPr>
        <w:t xml:space="preserve">2-1 </w:t>
      </w:r>
      <w:r w:rsidRPr="00CD58A5">
        <w:rPr>
          <w:rFonts w:ascii="Arial Narrow" w:hAnsi="Arial Narrow"/>
          <w:u w:val="single"/>
        </w:rPr>
        <w:t xml:space="preserve"> Rechercher les documents</w:t>
      </w:r>
    </w:p>
    <w:p w:rsidR="00254BDD" w:rsidRPr="00CD58A5" w:rsidRDefault="00254BDD" w:rsidP="00524BA3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</w:rPr>
      </w:pPr>
      <w:r w:rsidRPr="00CD58A5">
        <w:rPr>
          <w:rFonts w:ascii="Arial Narrow" w:hAnsi="Arial Narrow"/>
          <w:highlight w:val="yellow"/>
        </w:rPr>
        <w:t>Identifier et reconnaître les types de documents disponibles</w:t>
      </w:r>
      <w:r w:rsidRPr="00CD58A5">
        <w:rPr>
          <w:rFonts w:ascii="Arial Narrow" w:hAnsi="Arial Narrow"/>
        </w:rPr>
        <w:t xml:space="preserve"> (documents personnels, du CDI, à l’extérieur…)</w:t>
      </w:r>
    </w:p>
    <w:p w:rsidR="00254BDD" w:rsidRPr="00CD58A5" w:rsidRDefault="002B2BA7" w:rsidP="00524BA3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</w:rPr>
      </w:pPr>
      <w:r>
        <w:rPr>
          <w:rFonts w:ascii="Arial Narrow" w:hAnsi="Arial Narrow"/>
          <w:noProof/>
          <w:highlight w:val="yellow"/>
          <w:lang w:eastAsia="fr-FR"/>
        </w:rPr>
        <w:pict>
          <v:line id="_x0000_s1027" style="position:absolute;left:0;text-align:left;z-index:8" from="278.25pt,10.9pt" to="278.25pt,37.9pt" strokeweight="4.5pt">
            <v:stroke endarrow="block"/>
          </v:line>
        </w:pict>
      </w:r>
      <w:r w:rsidR="00254BDD" w:rsidRPr="00CD58A5">
        <w:rPr>
          <w:rFonts w:ascii="Arial Narrow" w:hAnsi="Arial Narrow"/>
          <w:highlight w:val="yellow"/>
        </w:rPr>
        <w:t>Localiser les documents du CDI</w:t>
      </w:r>
      <w:r w:rsidR="00254BDD" w:rsidRPr="00CD58A5">
        <w:rPr>
          <w:rFonts w:ascii="Arial Narrow" w:hAnsi="Arial Narrow"/>
        </w:rPr>
        <w:t xml:space="preserve"> : Connaissez-vous </w:t>
      </w:r>
      <w:r w:rsidR="00254BDD" w:rsidRPr="00CD58A5">
        <w:rPr>
          <w:rFonts w:ascii="Arial Narrow" w:hAnsi="Arial Narrow"/>
          <w:b/>
          <w:u w:val="single"/>
        </w:rPr>
        <w:t>la classification DEWEY</w:t>
      </w:r>
      <w:r w:rsidR="00254BDD" w:rsidRPr="00CD58A5">
        <w:rPr>
          <w:rFonts w:ascii="Arial Narrow" w:hAnsi="Arial Narrow"/>
        </w:rPr>
        <w:t> ? La cote est une sorte d’adresse qui permet de repérer le(s) documents(s) voulu(s)</w:t>
      </w:r>
    </w:p>
    <w:p w:rsidR="00254BDD" w:rsidRPr="00CD58A5" w:rsidRDefault="00254BDD" w:rsidP="0032101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</w:rPr>
      </w:pPr>
      <w:r w:rsidRPr="00CD58A5">
        <w:rPr>
          <w:rFonts w:ascii="Arial Narrow" w:hAnsi="Arial Narrow"/>
        </w:rPr>
        <w:t xml:space="preserve">Les livres dont la cote commence par </w:t>
      </w:r>
      <w:r w:rsidRPr="00CD58A5">
        <w:rPr>
          <w:rFonts w:ascii="Arial Narrow" w:hAnsi="Arial Narrow"/>
          <w:b/>
          <w:color w:val="003300"/>
          <w:sz w:val="36"/>
          <w:szCs w:val="36"/>
          <w:highlight w:val="green"/>
        </w:rPr>
        <w:t>5--</w:t>
      </w:r>
      <w:r w:rsidRPr="00CD58A5">
        <w:rPr>
          <w:rFonts w:ascii="Arial Narrow" w:hAnsi="Arial Narrow"/>
          <w:color w:val="003300"/>
          <w:highlight w:val="green"/>
        </w:rPr>
        <w:t> </w:t>
      </w:r>
      <w:r w:rsidRPr="00CD58A5">
        <w:rPr>
          <w:rFonts w:ascii="Arial Narrow" w:hAnsi="Arial Narrow"/>
          <w:b/>
          <w:color w:val="003300"/>
          <w:highlight w:val="green"/>
        </w:rPr>
        <w:t>: Sciences exactes</w:t>
      </w:r>
      <w:r w:rsidRPr="00CD58A5">
        <w:rPr>
          <w:rFonts w:ascii="Arial Narrow" w:hAnsi="Arial Narrow"/>
          <w:b/>
        </w:rPr>
        <w:t> :</w:t>
      </w:r>
      <w:r w:rsidRPr="00CD58A5">
        <w:rPr>
          <w:rFonts w:ascii="Arial Narrow" w:hAnsi="Arial Narrow"/>
        </w:rPr>
        <w:t xml:space="preserve"> c’est ce qui va vous intéresser !</w:t>
      </w:r>
    </w:p>
    <w:p w:rsidR="00254BDD" w:rsidRPr="00CD58A5" w:rsidRDefault="00254BDD" w:rsidP="0028580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96"/>
        <w:rPr>
          <w:rFonts w:ascii="Arial Narrow" w:hAnsi="Arial Narrow"/>
        </w:rPr>
      </w:pPr>
      <w:r w:rsidRPr="00CD58A5">
        <w:rPr>
          <w:rFonts w:ascii="Arial Narrow" w:hAnsi="Arial Narrow"/>
        </w:rPr>
        <w:t xml:space="preserve"> 510 Mathématiques</w:t>
      </w:r>
    </w:p>
    <w:p w:rsidR="00254BDD" w:rsidRPr="00CD58A5" w:rsidRDefault="00254BDD" w:rsidP="0032101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</w:rPr>
      </w:pPr>
      <w:r w:rsidRPr="00CD58A5">
        <w:rPr>
          <w:rFonts w:ascii="Arial Narrow" w:hAnsi="Arial Narrow"/>
        </w:rPr>
        <w:t xml:space="preserve"> </w:t>
      </w:r>
      <w:r w:rsidRPr="00CD58A5">
        <w:rPr>
          <w:rFonts w:ascii="Arial Narrow" w:hAnsi="Arial Narrow"/>
        </w:rPr>
        <w:tab/>
        <w:t xml:space="preserve"> 520 Astronomie</w:t>
      </w:r>
    </w:p>
    <w:p w:rsidR="00254BDD" w:rsidRPr="00CD58A5" w:rsidRDefault="00254BDD" w:rsidP="0028580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96"/>
        <w:rPr>
          <w:rFonts w:ascii="Arial Narrow" w:hAnsi="Arial Narrow"/>
        </w:rPr>
      </w:pPr>
      <w:r w:rsidRPr="00CD58A5">
        <w:rPr>
          <w:rFonts w:ascii="Arial Narrow" w:hAnsi="Arial Narrow"/>
        </w:rPr>
        <w:t xml:space="preserve"> 530 Physique </w:t>
      </w:r>
    </w:p>
    <w:p w:rsidR="00254BDD" w:rsidRPr="00CD58A5" w:rsidRDefault="002B2BA7" w:rsidP="0028580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96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pict>
          <v:line id="_x0000_s1028" style="position:absolute;left:0;text-align:left;flip:x;z-index:5;mso-position-vertical:absolute" from="181.5pt,7.95pt" to="209pt,19.5pt" strokecolor="red" strokeweight="3pt">
            <v:stroke endarrow="block"/>
          </v:line>
        </w:pict>
      </w:r>
      <w:r w:rsidR="00254BDD" w:rsidRPr="00CD58A5">
        <w:rPr>
          <w:rFonts w:ascii="Arial Narrow" w:hAnsi="Arial Narrow"/>
        </w:rPr>
        <w:t xml:space="preserve"> 540 Chimie </w:t>
      </w:r>
    </w:p>
    <w:p w:rsidR="00254BDD" w:rsidRPr="00CD58A5" w:rsidRDefault="00254BDD" w:rsidP="0028580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96"/>
        <w:rPr>
          <w:rFonts w:ascii="Arial Narrow" w:hAnsi="Arial Narrow"/>
          <w:b/>
        </w:rPr>
      </w:pPr>
      <w:r w:rsidRPr="00CD58A5">
        <w:rPr>
          <w:rFonts w:ascii="Arial Narrow" w:hAnsi="Arial Narrow"/>
        </w:rPr>
        <w:t xml:space="preserve"> </w:t>
      </w:r>
      <w:r w:rsidRPr="00CD58A5">
        <w:rPr>
          <w:rFonts w:ascii="Arial Narrow" w:hAnsi="Arial Narrow"/>
          <w:b/>
        </w:rPr>
        <w:t xml:space="preserve">550 Science de </w:t>
      </w:r>
      <w:smartTag w:uri="urn:schemas-microsoft-com:office:smarttags" w:element="PersonName">
        <w:smartTagPr>
          <w:attr w:name="ProductID" w:val="la Terre"/>
        </w:smartTagPr>
        <w:r w:rsidRPr="00CD58A5">
          <w:rPr>
            <w:rFonts w:ascii="Arial Narrow" w:hAnsi="Arial Narrow"/>
            <w:b/>
          </w:rPr>
          <w:t>la Terre</w:t>
        </w:r>
      </w:smartTag>
    </w:p>
    <w:p w:rsidR="00254BDD" w:rsidRPr="00CD58A5" w:rsidRDefault="002B2BA7" w:rsidP="0028580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96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pict>
          <v:line id="_x0000_s1029" style="position:absolute;left:0;text-align:left;flip:x;z-index:6" from="176pt,12.95pt" to="236.5pt,21.95pt" strokecolor="red" strokeweight="3pt">
            <v:stroke endarrow="block"/>
          </v:line>
        </w:pict>
      </w:r>
      <w:r w:rsidR="00254BDD" w:rsidRPr="00CD58A5">
        <w:rPr>
          <w:rFonts w:ascii="Arial Narrow" w:hAnsi="Arial Narrow"/>
        </w:rPr>
        <w:t xml:space="preserve"> 560 Paléontologie</w:t>
      </w:r>
    </w:p>
    <w:p w:rsidR="00254BDD" w:rsidRPr="00CD58A5" w:rsidRDefault="00254BDD" w:rsidP="0028580C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96"/>
        <w:rPr>
          <w:rFonts w:ascii="Arial Narrow" w:hAnsi="Arial Narrow"/>
          <w:b/>
        </w:rPr>
      </w:pPr>
      <w:r w:rsidRPr="00CD58A5">
        <w:rPr>
          <w:rFonts w:ascii="Arial Narrow" w:hAnsi="Arial Narrow"/>
        </w:rPr>
        <w:t xml:space="preserve"> </w:t>
      </w:r>
      <w:r w:rsidRPr="00CD58A5">
        <w:rPr>
          <w:rFonts w:ascii="Arial Narrow" w:hAnsi="Arial Narrow"/>
          <w:b/>
        </w:rPr>
        <w:t xml:space="preserve">570 Sciences de </w:t>
      </w:r>
      <w:smartTag w:uri="urn:schemas-microsoft-com:office:smarttags" w:element="PersonName">
        <w:smartTagPr>
          <w:attr w:name="ProductID" w:val="la Vie"/>
        </w:smartTagPr>
        <w:r w:rsidRPr="00CD58A5">
          <w:rPr>
            <w:rFonts w:ascii="Arial Narrow" w:hAnsi="Arial Narrow"/>
            <w:b/>
          </w:rPr>
          <w:t>la Vie</w:t>
        </w:r>
      </w:smartTag>
    </w:p>
    <w:p w:rsidR="00254BDD" w:rsidRPr="00CD58A5" w:rsidRDefault="002B2BA7" w:rsidP="0032101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pict>
          <v:line id="_x0000_s1030" style="position:absolute;left:0;text-align:left;flip:x;z-index:7" from="137.5pt,9.05pt" to="192.5pt,20.6pt" strokecolor="red" strokeweight="3pt">
            <v:stroke endarrow="block"/>
          </v:line>
        </w:pict>
      </w:r>
      <w:r w:rsidR="00254BDD" w:rsidRPr="00CD58A5">
        <w:rPr>
          <w:rFonts w:ascii="Arial Narrow" w:hAnsi="Arial Narrow"/>
        </w:rPr>
        <w:t xml:space="preserve">  </w:t>
      </w:r>
      <w:r w:rsidR="00254BDD" w:rsidRPr="00CD58A5">
        <w:rPr>
          <w:rFonts w:ascii="Arial Narrow" w:hAnsi="Arial Narrow"/>
        </w:rPr>
        <w:tab/>
        <w:t xml:space="preserve"> 580 Botanique </w:t>
      </w:r>
    </w:p>
    <w:p w:rsidR="00254BDD" w:rsidRPr="00CD58A5" w:rsidRDefault="00254BDD" w:rsidP="0032101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/>
        </w:rPr>
      </w:pPr>
      <w:r w:rsidRPr="00CD58A5">
        <w:rPr>
          <w:rFonts w:ascii="Arial Narrow" w:hAnsi="Arial Narrow"/>
        </w:rPr>
        <w:t xml:space="preserve">               </w:t>
      </w:r>
      <w:r w:rsidRPr="00CD58A5">
        <w:rPr>
          <w:rFonts w:ascii="Arial Narrow" w:hAnsi="Arial Narrow"/>
          <w:b/>
        </w:rPr>
        <w:t>590 Zoologie</w:t>
      </w:r>
    </w:p>
    <w:p w:rsidR="00254BDD" w:rsidRPr="00CD58A5" w:rsidRDefault="00254BDD" w:rsidP="00CD58A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b/>
        </w:rPr>
      </w:pPr>
      <w:r w:rsidRPr="00CD58A5">
        <w:rPr>
          <w:rFonts w:ascii="Arial Narrow" w:hAnsi="Arial Narrow"/>
          <w:i/>
          <w:sz w:val="24"/>
          <w:szCs w:val="24"/>
        </w:rPr>
        <w:t xml:space="preserve">                                        </w:t>
      </w:r>
      <w:r w:rsidRPr="00CD58A5">
        <w:rPr>
          <w:rFonts w:ascii="Arial Narrow" w:hAnsi="Arial Narrow"/>
          <w:b/>
          <w:i/>
          <w:sz w:val="24"/>
          <w:szCs w:val="24"/>
        </w:rPr>
        <w:t>N’oubliez pas de regarder du côté du</w:t>
      </w:r>
      <w:r w:rsidRPr="00CD58A5">
        <w:rPr>
          <w:rFonts w:ascii="Arial Narrow" w:hAnsi="Arial Narrow"/>
          <w:b/>
          <w:i/>
          <w:color w:val="FF0000"/>
          <w:sz w:val="24"/>
          <w:szCs w:val="24"/>
        </w:rPr>
        <w:t xml:space="preserve"> </w:t>
      </w:r>
      <w:r w:rsidRPr="00CD58A5">
        <w:rPr>
          <w:rFonts w:ascii="Arial Narrow" w:hAnsi="Arial Narrow"/>
          <w:b/>
          <w:i/>
          <w:color w:val="FF0000"/>
          <w:sz w:val="24"/>
          <w:szCs w:val="24"/>
          <w:highlight w:val="yellow"/>
          <w:u w:val="single"/>
        </w:rPr>
        <w:t xml:space="preserve">Fonds </w:t>
      </w:r>
      <w:r w:rsidRPr="00CD58A5">
        <w:rPr>
          <w:rFonts w:ascii="Arial Narrow" w:hAnsi="Arial Narrow"/>
          <w:b/>
          <w:i/>
          <w:color w:val="006600"/>
          <w:sz w:val="24"/>
          <w:szCs w:val="24"/>
          <w:highlight w:val="yellow"/>
          <w:u w:val="single"/>
        </w:rPr>
        <w:t>local</w:t>
      </w:r>
      <w:r w:rsidRPr="00CD58A5">
        <w:rPr>
          <w:rFonts w:ascii="Arial Narrow" w:hAnsi="Arial Narrow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r w:rsidRPr="00CD58A5">
        <w:rPr>
          <w:rFonts w:ascii="Arial Narrow" w:hAnsi="Arial Narrow"/>
          <w:b/>
          <w:i/>
          <w:color w:val="003300"/>
          <w:sz w:val="24"/>
          <w:szCs w:val="24"/>
          <w:highlight w:val="yellow"/>
          <w:u w:val="single"/>
        </w:rPr>
        <w:t>Nouvelle</w:t>
      </w:r>
      <w:r w:rsidRPr="00CD58A5">
        <w:rPr>
          <w:rFonts w:ascii="Arial Narrow" w:hAnsi="Arial Narrow"/>
          <w:b/>
          <w:i/>
          <w:color w:val="FF0000"/>
          <w:sz w:val="24"/>
          <w:szCs w:val="24"/>
          <w:highlight w:val="yellow"/>
          <w:u w:val="single"/>
        </w:rPr>
        <w:t>-Calédonie</w:t>
      </w:r>
      <w:r w:rsidRPr="00CD58A5">
        <w:rPr>
          <w:rFonts w:ascii="Arial Narrow" w:hAnsi="Arial Narrow"/>
          <w:b/>
        </w:rPr>
        <w:t xml:space="preserve"> </w:t>
      </w:r>
      <w:r w:rsidR="00CD58A5">
        <w:rPr>
          <w:rFonts w:ascii="Arial Narrow" w:hAnsi="Arial Narrow"/>
          <w:b/>
        </w:rPr>
        <w:t xml:space="preserve">                    (ex : Magazines « Curieux de nature </w:t>
      </w:r>
      <w:proofErr w:type="gramStart"/>
      <w:r w:rsidR="00CD58A5">
        <w:rPr>
          <w:rFonts w:ascii="Arial Narrow" w:hAnsi="Arial Narrow"/>
          <w:b/>
        </w:rPr>
        <w:t>» )</w:t>
      </w:r>
      <w:proofErr w:type="gramEnd"/>
      <w:r w:rsidR="00CD58A5">
        <w:rPr>
          <w:rFonts w:ascii="Arial Narrow" w:hAnsi="Arial Narrow"/>
          <w:b/>
        </w:rPr>
        <w:t xml:space="preserve"> </w:t>
      </w:r>
      <w:r w:rsidRPr="00CD58A5">
        <w:rPr>
          <w:rFonts w:ascii="Arial Narrow" w:hAnsi="Arial Narrow"/>
          <w:b/>
          <w:i/>
          <w:u w:val="single"/>
        </w:rPr>
        <w:t xml:space="preserve"> et </w:t>
      </w:r>
      <w:r w:rsidRPr="00CD58A5">
        <w:rPr>
          <w:rFonts w:ascii="Arial Narrow" w:hAnsi="Arial Narrow"/>
          <w:b/>
          <w:i/>
          <w:color w:val="0000FF"/>
          <w:u w:val="single"/>
        </w:rPr>
        <w:t>des MANUELS SCOLAIRES</w:t>
      </w:r>
      <w:r w:rsidRPr="00CD58A5">
        <w:rPr>
          <w:rFonts w:ascii="Arial Narrow" w:hAnsi="Arial Narrow"/>
          <w:b/>
          <w:i/>
        </w:rPr>
        <w:t xml:space="preserve"> !                 </w:t>
      </w:r>
    </w:p>
    <w:p w:rsidR="00254BDD" w:rsidRPr="00CD58A5" w:rsidRDefault="00254BDD" w:rsidP="00321018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</w:rPr>
      </w:pPr>
    </w:p>
    <w:p w:rsidR="00254BDD" w:rsidRPr="00CD58A5" w:rsidRDefault="00254BDD" w:rsidP="00524BA3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</w:rPr>
      </w:pPr>
      <w:r w:rsidRPr="002D0197">
        <w:rPr>
          <w:rFonts w:ascii="Arial Narrow" w:hAnsi="Arial Narrow"/>
          <w:highlight w:val="yellow"/>
        </w:rPr>
        <w:t>Interroger le catalogue du CDI</w:t>
      </w:r>
      <w:r w:rsidR="00874605" w:rsidRPr="002D0197">
        <w:rPr>
          <w:rFonts w:ascii="Arial Narrow" w:hAnsi="Arial Narrow"/>
          <w:highlight w:val="yellow"/>
        </w:rPr>
        <w:t> </w:t>
      </w:r>
      <w:r w:rsidR="00874605" w:rsidRPr="002D0197">
        <w:rPr>
          <w:rFonts w:ascii="Arial Narrow" w:hAnsi="Arial Narrow"/>
          <w:color w:val="FF0000"/>
          <w:highlight w:val="yellow"/>
        </w:rPr>
        <w:t>:</w:t>
      </w:r>
      <w:r w:rsidR="00874605" w:rsidRPr="00874605">
        <w:rPr>
          <w:rFonts w:ascii="Arial Narrow" w:hAnsi="Arial Narrow"/>
          <w:color w:val="FF0000"/>
        </w:rPr>
        <w:t xml:space="preserve"> </w:t>
      </w:r>
      <w:proofErr w:type="spellStart"/>
      <w:r w:rsidR="00874605" w:rsidRPr="00874605">
        <w:rPr>
          <w:rFonts w:ascii="Arial Narrow" w:hAnsi="Arial Narrow"/>
          <w:color w:val="FF0000"/>
        </w:rPr>
        <w:t>Esidoc</w:t>
      </w:r>
      <w:proofErr w:type="spellEnd"/>
      <w:r w:rsidR="00874605">
        <w:rPr>
          <w:rFonts w:ascii="Arial Narrow" w:hAnsi="Arial Narrow"/>
          <w:color w:val="FF0000"/>
        </w:rPr>
        <w:t xml:space="preserve">  </w:t>
      </w:r>
      <w:r w:rsidR="00874605" w:rsidRPr="002B2BA7">
        <w:rPr>
          <w:rFonts w:ascii="Arial Narrow" w:hAnsi="Arial Narrow"/>
          <w:sz w:val="28"/>
          <w:szCs w:val="28"/>
          <w:highlight w:val="lightGray"/>
        </w:rPr>
        <w:t>« Dossier SVT 3</w:t>
      </w:r>
      <w:r w:rsidR="00874605" w:rsidRPr="002B2BA7">
        <w:rPr>
          <w:rFonts w:ascii="Arial Narrow" w:hAnsi="Arial Narrow"/>
          <w:sz w:val="28"/>
          <w:szCs w:val="28"/>
          <w:highlight w:val="lightGray"/>
          <w:vertAlign w:val="superscript"/>
        </w:rPr>
        <w:t>ème</w:t>
      </w:r>
      <w:r w:rsidR="00874605" w:rsidRPr="002B2BA7">
        <w:rPr>
          <w:rFonts w:ascii="Arial Narrow" w:hAnsi="Arial Narrow"/>
          <w:sz w:val="28"/>
          <w:szCs w:val="28"/>
          <w:highlight w:val="lightGray"/>
        </w:rPr>
        <w:t> </w:t>
      </w:r>
      <w:r w:rsidR="002D0197">
        <w:rPr>
          <w:rFonts w:ascii="Arial Narrow" w:hAnsi="Arial Narrow"/>
          <w:sz w:val="28"/>
          <w:szCs w:val="28"/>
        </w:rPr>
        <w:t>été créé</w:t>
      </w:r>
      <w:r w:rsidR="00874605" w:rsidRPr="00CD58A5">
        <w:rPr>
          <w:rFonts w:ascii="Arial Narrow" w:hAnsi="Arial Narrow"/>
          <w:sz w:val="28"/>
          <w:szCs w:val="28"/>
        </w:rPr>
        <w:t xml:space="preserve"> spécialement pour vous.</w:t>
      </w:r>
    </w:p>
    <w:p w:rsidR="002D0197" w:rsidRDefault="002D0197" w:rsidP="00321018">
      <w:pPr>
        <w:jc w:val="center"/>
        <w:rPr>
          <w:rFonts w:ascii="Arial Black" w:hAnsi="Arial Black"/>
          <w:b/>
          <w:sz w:val="32"/>
          <w:szCs w:val="32"/>
        </w:rPr>
      </w:pPr>
    </w:p>
    <w:p w:rsidR="00254BDD" w:rsidRPr="002D0197" w:rsidRDefault="002D0197" w:rsidP="00321018">
      <w:pPr>
        <w:jc w:val="center"/>
        <w:rPr>
          <w:rFonts w:ascii="Arial Black" w:hAnsi="Arial Black"/>
          <w:b/>
          <w:sz w:val="32"/>
          <w:szCs w:val="32"/>
        </w:rPr>
      </w:pPr>
      <w:r w:rsidRPr="002D0197">
        <w:rPr>
          <w:rFonts w:ascii="Arial Black" w:hAnsi="Arial Black"/>
          <w:b/>
          <w:sz w:val="32"/>
          <w:szCs w:val="32"/>
        </w:rPr>
        <w:t>Comment accéder à ce catalogue ?</w:t>
      </w:r>
    </w:p>
    <w:p w:rsidR="00874605" w:rsidRPr="00CD58A5" w:rsidRDefault="002B2BA7" w:rsidP="00321018">
      <w:pPr>
        <w:jc w:val="center"/>
        <w:rPr>
          <w:rFonts w:ascii="Arial Narrow" w:hAnsi="Arial Narrow"/>
          <w:u w:val="single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45.1pt;margin-top:3pt;width:233.25pt;height:30.75pt;z-index:9">
            <v:textbox>
              <w:txbxContent>
                <w:p w:rsidR="00874605" w:rsidRDefault="00874605" w:rsidP="00874605">
                  <w:r>
                    <w:t xml:space="preserve">Page d’accueil : </w:t>
                  </w:r>
                  <w:proofErr w:type="spellStart"/>
                  <w:r>
                    <w:t>lntranet</w:t>
                  </w:r>
                  <w:proofErr w:type="spellEnd"/>
                  <w:r>
                    <w:t xml:space="preserve"> de l’établissement</w:t>
                  </w:r>
                </w:p>
              </w:txbxContent>
            </v:textbox>
          </v:shape>
        </w:pict>
      </w:r>
    </w:p>
    <w:p w:rsidR="00874605" w:rsidRDefault="002D0197" w:rsidP="00321018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65.5pt;margin-top:14.85pt;width:.75pt;height:33.75pt;flip:x y;z-index:12" o:connectortype="straight">
            <v:stroke endarrow="block"/>
          </v:shape>
        </w:pict>
      </w:r>
    </w:p>
    <w:p w:rsidR="002D0197" w:rsidRDefault="002D0197" w:rsidP="00321018">
      <w:pPr>
        <w:jc w:val="center"/>
        <w:rPr>
          <w:rFonts w:ascii="Arial" w:hAnsi="Arial"/>
        </w:rPr>
      </w:pPr>
      <w:r>
        <w:rPr>
          <w:rFonts w:ascii="Times New Roman" w:hAnsi="Times New Roman"/>
          <w:sz w:val="24"/>
          <w:szCs w:val="24"/>
        </w:rPr>
        <w:pict>
          <v:shape id="_x0000_s1043" type="#_x0000_t202" style="position:absolute;left:0;text-align:left;margin-left:40.1pt;margin-top:13.55pt;width:105pt;height:48pt;z-index:11">
            <v:textbox style="mso-next-textbox:#_x0000_s1043">
              <w:txbxContent>
                <w:p w:rsidR="00874605" w:rsidRDefault="00874605" w:rsidP="00874605">
                  <w:pPr>
                    <w:jc w:val="center"/>
                  </w:pPr>
                  <w:r>
                    <w:t>Site Web</w:t>
                  </w:r>
                </w:p>
                <w:p w:rsidR="00874605" w:rsidRDefault="00874605" w:rsidP="00874605">
                  <w:pPr>
                    <w:jc w:val="center"/>
                  </w:pPr>
                  <w:r>
                    <w:t xml:space="preserve"> </w:t>
                  </w:r>
                  <w:proofErr w:type="gramStart"/>
                  <w:r>
                    <w:t>du</w:t>
                  </w:r>
                  <w:proofErr w:type="gramEnd"/>
                  <w:r>
                    <w:t xml:space="preserve"> collège de </w:t>
                  </w:r>
                  <w:proofErr w:type="spellStart"/>
                  <w:r>
                    <w:t>Tuband</w:t>
                  </w:r>
                  <w:proofErr w:type="spellEnd"/>
                </w:p>
              </w:txbxContent>
            </v:textbox>
          </v:shape>
        </w:pict>
      </w:r>
    </w:p>
    <w:p w:rsidR="00874605" w:rsidRDefault="002D0197" w:rsidP="00321018">
      <w:pPr>
        <w:jc w:val="center"/>
        <w:rPr>
          <w:noProof/>
          <w:lang w:eastAsia="fr-FR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pict>
          <v:shape id="_x0000_s1049" type="#_x0000_t32" style="position:absolute;left:0;text-align:left;margin-left:332.25pt;margin-top:17.5pt;width:28.5pt;height:0;z-index:14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42" type="#_x0000_t202" style="position:absolute;left:0;text-align:left;margin-left:369.35pt;margin-top:5.3pt;width:164.25pt;height:24.75pt;z-index:10">
            <v:textbox style="mso-next-textbox:#_x0000_s1042">
              <w:txbxContent>
                <w:p w:rsidR="00874605" w:rsidRDefault="00874605" w:rsidP="00874605">
                  <w:proofErr w:type="gramStart"/>
                  <w:r>
                    <w:t>http</w:t>
                  </w:r>
                  <w:proofErr w:type="gramEnd"/>
                  <w:r>
                    <w:t> : //9830649n.esidoc.fr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fr-FR"/>
        </w:rPr>
        <w:pict>
          <v:shape id="_x0000_s1048" type="#_x0000_t32" style="position:absolute;left:0;text-align:left;margin-left:154.5pt;margin-top:16pt;width:34.5pt;height:.75pt;flip:x y;z-index:13" o:connectortype="straight">
            <v:stroke endarrow="block"/>
          </v:shape>
        </w:pict>
      </w:r>
      <w:r w:rsidR="002B2BA7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http://www.lak.edu.lb/wp-content/uploads/2012/09/lien-esidoc-contour-300x111.jpg" style="width:138pt;height:51pt;visibility:visible">
            <v:imagedata r:id="rId5" o:title="lien-esidoc-contour-300x111"/>
          </v:shape>
        </w:pict>
      </w:r>
    </w:p>
    <w:p w:rsidR="00874605" w:rsidRDefault="00874605" w:rsidP="00321018">
      <w:pPr>
        <w:jc w:val="center"/>
        <w:rPr>
          <w:rFonts w:ascii="Arial" w:hAnsi="Arial"/>
        </w:rPr>
      </w:pPr>
    </w:p>
    <w:p w:rsidR="00874605" w:rsidRDefault="00874605" w:rsidP="00321018">
      <w:pPr>
        <w:jc w:val="center"/>
        <w:rPr>
          <w:rFonts w:ascii="Arial" w:hAnsi="Arial"/>
        </w:rPr>
      </w:pPr>
    </w:p>
    <w:p w:rsidR="00874605" w:rsidRDefault="00874605" w:rsidP="00321018">
      <w:pPr>
        <w:jc w:val="center"/>
        <w:rPr>
          <w:rFonts w:ascii="Arial" w:hAnsi="Arial"/>
        </w:rPr>
      </w:pPr>
    </w:p>
    <w:p w:rsidR="00874605" w:rsidRDefault="00874605" w:rsidP="00321018">
      <w:pPr>
        <w:jc w:val="center"/>
        <w:rPr>
          <w:rFonts w:ascii="Arial" w:hAnsi="Arial"/>
        </w:rPr>
      </w:pPr>
    </w:p>
    <w:p w:rsidR="00874605" w:rsidRDefault="002D0197" w:rsidP="00321018">
      <w:pPr>
        <w:jc w:val="center"/>
        <w:rPr>
          <w:rFonts w:ascii="Arial Narrow" w:hAnsi="Arial Narrow"/>
          <w:u w:val="single"/>
        </w:rPr>
      </w:pPr>
      <w:r>
        <w:rPr>
          <w:rFonts w:ascii="Arial Narrow" w:hAnsi="Arial Narrow"/>
          <w:noProof/>
          <w:lang w:eastAsia="fr-FR"/>
        </w:rPr>
        <w:pict>
          <v:shape id="_x0000_s1054" type="#_x0000_t32" style="position:absolute;left:0;text-align:left;margin-left:36pt;margin-top:15.2pt;width:72.75pt;height:58.5pt;z-index:18" o:connectortype="straight" strokecolor="red" strokeweight="4.75pt">
            <v:stroke endarrow="block"/>
          </v:shape>
        </w:pict>
      </w:r>
      <w:r>
        <w:rPr>
          <w:rFonts w:ascii="Arial Narrow" w:hAnsi="Arial Narrow"/>
          <w:noProof/>
          <w:lang w:eastAsia="fr-FR"/>
        </w:rPr>
        <w:pict>
          <v:oval id="_x0000_s1053" style="position:absolute;left:0;text-align:left;margin-left:102.75pt;margin-top:60.2pt;width:87pt;height:23.25pt;z-index:17" filled="f" strokecolor="red" strokeweight="2.25pt"/>
        </w:pict>
      </w:r>
      <w:r>
        <w:rPr>
          <w:rFonts w:ascii="Arial Narrow" w:hAnsi="Arial Narrow"/>
          <w:noProof/>
          <w:lang w:eastAsia="fr-FR"/>
        </w:rPr>
        <w:pict>
          <v:oval id="_x0000_s1036" style="position:absolute;left:0;text-align:left;margin-left:6pt;margin-top:77pt;width:97.5pt;height:43.5pt;z-index:2" fillcolor="silver">
            <v:textbox style="mso-next-textbox:#_x0000_s1036">
              <w:txbxContent>
                <w:p w:rsidR="00254BDD" w:rsidRPr="002D0197" w:rsidRDefault="00254BDD" w:rsidP="00321018">
                  <w:pPr>
                    <w:jc w:val="center"/>
                    <w:rPr>
                      <w:b/>
                    </w:rPr>
                  </w:pPr>
                  <w:r w:rsidRPr="002D0197">
                    <w:rPr>
                      <w:b/>
                    </w:rPr>
                    <w:t>Magazine</w:t>
                  </w:r>
                  <w:r w:rsidR="002D0197" w:rsidRPr="002D0197">
                    <w:rPr>
                      <w:b/>
                    </w:rPr>
                    <w:t>s</w:t>
                  </w:r>
                </w:p>
              </w:txbxContent>
            </v:textbox>
          </v:oval>
        </w:pict>
      </w:r>
      <w:r>
        <w:rPr>
          <w:rFonts w:ascii="Arial Narrow" w:hAnsi="Arial Narrow"/>
          <w:noProof/>
          <w:lang w:eastAsia="fr-FR"/>
        </w:rPr>
        <w:pict>
          <v:oval id="_x0000_s1037" style="position:absolute;left:0;text-align:left;margin-left:399.25pt;margin-top:156.8pt;width:94.75pt;height:39.75pt;z-index:3" fillcolor="silver">
            <v:textbox>
              <w:txbxContent>
                <w:p w:rsidR="00254BDD" w:rsidRPr="002D0197" w:rsidRDefault="00254BDD" w:rsidP="00321018">
                  <w:pPr>
                    <w:jc w:val="center"/>
                    <w:rPr>
                      <w:b/>
                    </w:rPr>
                  </w:pPr>
                  <w:r w:rsidRPr="002D0197">
                    <w:rPr>
                      <w:b/>
                    </w:rPr>
                    <w:t>Livre</w:t>
                  </w:r>
                  <w:r w:rsidR="002D0197" w:rsidRPr="002D0197">
                    <w:rPr>
                      <w:b/>
                    </w:rPr>
                    <w:t>s</w:t>
                  </w:r>
                </w:p>
              </w:txbxContent>
            </v:textbox>
          </v:oval>
        </w:pict>
      </w:r>
      <w:r>
        <w:rPr>
          <w:rFonts w:ascii="Arial Narrow" w:hAnsi="Arial Narrow"/>
          <w:noProof/>
          <w:lang w:eastAsia="fr-FR"/>
        </w:rPr>
        <w:pict>
          <v:oval id="_x0000_s1035" style="position:absolute;left:0;text-align:left;margin-left:235pt;margin-top:258.2pt;width:287.75pt;height:68.85pt;z-index:4" fillcolor="silver">
            <v:textbox>
              <w:txbxContent>
                <w:p w:rsidR="00254BDD" w:rsidRDefault="00254BDD">
                  <w:r w:rsidRPr="002D0197">
                    <w:rPr>
                      <w:b/>
                    </w:rPr>
                    <w:t>Sites internet :</w:t>
                  </w:r>
                  <w:r>
                    <w:t xml:space="preserve"> ils ont été préalablement sélectionnés  et choisis pour leur contenu et leur intérêt.</w:t>
                  </w:r>
                </w:p>
              </w:txbxContent>
            </v:textbox>
          </v:oval>
        </w:pict>
      </w:r>
      <w:r>
        <w:rPr>
          <w:rFonts w:ascii="Arial Narrow" w:hAnsi="Arial Narrow"/>
          <w:noProof/>
          <w:sz w:val="28"/>
          <w:szCs w:val="28"/>
          <w:lang w:eastAsia="fr-FR"/>
        </w:rPr>
        <w:pict>
          <v:shape id="_x0000_s1052" type="#_x0000_t32" style="position:absolute;left:0;text-align:left;margin-left:33pt;margin-top:182.45pt;width:72.75pt;height:58.5pt;z-index:16" o:connectortype="straight" strokecolor="red" strokeweight="4.75pt">
            <v:stroke endarrow="block"/>
          </v:shape>
        </w:pict>
      </w:r>
      <w:r>
        <w:rPr>
          <w:rFonts w:ascii="Arial Narrow" w:hAnsi="Arial Narrow"/>
          <w:noProof/>
          <w:sz w:val="28"/>
          <w:szCs w:val="28"/>
          <w:lang w:eastAsia="fr-FR"/>
        </w:rPr>
        <w:pict>
          <v:oval id="_x0000_s1050" style="position:absolute;left:0;text-align:left;margin-left:94.5pt;margin-top:243.2pt;width:87pt;height:23.25pt;z-index:15" filled="f" strokecolor="red" strokeweight="2.25pt"/>
        </w:pict>
      </w:r>
      <w:r w:rsidR="00874605" w:rsidRPr="002B2BA7">
        <w:rPr>
          <w:rFonts w:ascii="Arial Narrow" w:hAnsi="Arial Narrow"/>
          <w:sz w:val="28"/>
          <w:szCs w:val="28"/>
          <w:highlight w:val="lightGray"/>
        </w:rPr>
        <w:t xml:space="preserve"> </w:t>
      </w:r>
      <w:r w:rsidR="002B2BA7">
        <w:rPr>
          <w:rFonts w:ascii="Arial" w:hAnsi="Arial"/>
        </w:rPr>
        <w:pict>
          <v:shape id="_x0000_i1026" type="#_x0000_t75" style="width:431.25pt;height:276.75pt">
            <v:imagedata r:id="rId6" o:title=""/>
          </v:shape>
        </w:pict>
      </w:r>
    </w:p>
    <w:p w:rsidR="00254BDD" w:rsidRPr="00CD58A5" w:rsidRDefault="00254BDD" w:rsidP="00874605">
      <w:pPr>
        <w:jc w:val="center"/>
        <w:rPr>
          <w:rFonts w:ascii="Arial Narrow" w:hAnsi="Arial Narrow"/>
          <w:u w:val="single"/>
        </w:rPr>
      </w:pPr>
    </w:p>
    <w:p w:rsidR="00254BDD" w:rsidRPr="00CD58A5" w:rsidRDefault="00254BDD" w:rsidP="005E37C0">
      <w:pPr>
        <w:rPr>
          <w:rFonts w:ascii="Arial Narrow" w:hAnsi="Arial Narrow"/>
          <w:u w:val="single"/>
        </w:rPr>
      </w:pPr>
    </w:p>
    <w:p w:rsidR="00CD58A5" w:rsidRDefault="002D0197" w:rsidP="002D0197">
      <w:pPr>
        <w:spacing w:after="0"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eastAsia="fr-FR"/>
        </w:rPr>
      </w:pPr>
      <w:r w:rsidRPr="002D0197">
        <w:rPr>
          <w:rFonts w:ascii="Arial Narrow" w:eastAsia="Times New Roman" w:hAnsi="Arial Narrow" w:cs="Arial"/>
          <w:b/>
          <w:sz w:val="28"/>
          <w:szCs w:val="28"/>
          <w:lang w:eastAsia="fr-FR"/>
        </w:rPr>
        <w:t xml:space="preserve">Tous </w:t>
      </w:r>
      <w:r w:rsidR="00CD58A5" w:rsidRPr="002D0197">
        <w:rPr>
          <w:rFonts w:ascii="Arial Narrow" w:eastAsia="Times New Roman" w:hAnsi="Arial Narrow" w:cs="Arial"/>
          <w:b/>
          <w:sz w:val="28"/>
          <w:szCs w:val="28"/>
          <w:lang w:eastAsia="fr-FR"/>
        </w:rPr>
        <w:t xml:space="preserve"> les thèmes du programme </w:t>
      </w:r>
      <w:r w:rsidRPr="002D0197">
        <w:rPr>
          <w:rFonts w:ascii="Arial Narrow" w:eastAsia="Times New Roman" w:hAnsi="Arial Narrow" w:cs="Arial"/>
          <w:b/>
          <w:sz w:val="28"/>
          <w:szCs w:val="28"/>
          <w:lang w:eastAsia="fr-FR"/>
        </w:rPr>
        <w:t>y sont traités !</w:t>
      </w:r>
    </w:p>
    <w:p w:rsidR="002D0197" w:rsidRPr="002D0197" w:rsidRDefault="002D0197" w:rsidP="002D0197">
      <w:pPr>
        <w:spacing w:after="0"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eastAsia="fr-FR"/>
        </w:rPr>
      </w:pPr>
    </w:p>
    <w:p w:rsidR="00CD58A5" w:rsidRDefault="00CD58A5" w:rsidP="00CD58A5">
      <w:pPr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fr-FR"/>
        </w:rPr>
      </w:pPr>
    </w:p>
    <w:p w:rsidR="00254BDD" w:rsidRPr="00CD58A5" w:rsidRDefault="00254BDD" w:rsidP="00524BA3">
      <w:pPr>
        <w:pStyle w:val="Paragraphedeliste"/>
        <w:numPr>
          <w:ilvl w:val="1"/>
          <w:numId w:val="7"/>
        </w:numPr>
        <w:rPr>
          <w:rFonts w:ascii="Arial Narrow" w:hAnsi="Arial Narrow"/>
          <w:u w:val="single"/>
        </w:rPr>
      </w:pPr>
      <w:r w:rsidRPr="00CD58A5">
        <w:rPr>
          <w:rFonts w:ascii="Arial Narrow" w:hAnsi="Arial Narrow"/>
          <w:u w:val="single"/>
        </w:rPr>
        <w:t xml:space="preserve">Sélectionner les documents : </w:t>
      </w:r>
    </w:p>
    <w:p w:rsidR="00254BDD" w:rsidRPr="00CD58A5" w:rsidRDefault="00254BDD" w:rsidP="00524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</w:rPr>
      </w:pPr>
      <w:r w:rsidRPr="00CD58A5">
        <w:rPr>
          <w:rFonts w:ascii="Arial Narrow" w:hAnsi="Arial Narrow"/>
          <w:highlight w:val="yellow"/>
        </w:rPr>
        <w:t>Choisir les types de documents utilisés</w:t>
      </w:r>
      <w:r w:rsidRPr="00CD58A5">
        <w:rPr>
          <w:rFonts w:ascii="Arial Narrow" w:hAnsi="Arial Narrow"/>
        </w:rPr>
        <w:t> : trier, classer par ordre de pertinence, confronter les informations, éliminer… en fonction de votre sujet de la restitution attendue (diaporama)</w:t>
      </w:r>
    </w:p>
    <w:p w:rsidR="00254BDD" w:rsidRPr="00CD58A5" w:rsidRDefault="00254BDD" w:rsidP="00524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</w:rPr>
      </w:pPr>
      <w:r w:rsidRPr="00CD58A5">
        <w:rPr>
          <w:rFonts w:ascii="Arial Narrow" w:hAnsi="Arial Narrow"/>
          <w:highlight w:val="yellow"/>
        </w:rPr>
        <w:t>Noter les références des documents retenus</w:t>
      </w:r>
      <w:r w:rsidRPr="00CD58A5">
        <w:rPr>
          <w:rFonts w:ascii="Arial Narrow" w:hAnsi="Arial Narrow"/>
        </w:rPr>
        <w:t xml:space="preserve"> : </w:t>
      </w:r>
      <w:r w:rsidRPr="00CD58A5">
        <w:rPr>
          <w:rFonts w:ascii="Arial Narrow" w:hAnsi="Arial Narrow"/>
          <w:u w:val="single"/>
        </w:rPr>
        <w:t>établir une bibliographie</w:t>
      </w:r>
      <w:r w:rsidRPr="00CD58A5">
        <w:rPr>
          <w:rFonts w:ascii="Arial Narrow" w:hAnsi="Arial Narrow"/>
        </w:rPr>
        <w:t xml:space="preserve"> (très important pour retrouver les documents d’une séance à l’autre ; la bibliographie doit figurer dans votre travail de présentation)</w:t>
      </w:r>
    </w:p>
    <w:p w:rsidR="00254BDD" w:rsidRPr="002D0197" w:rsidRDefault="00254BDD" w:rsidP="005843AD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rPr>
          <w:rFonts w:ascii="Arial Narrow" w:hAnsi="Arial Narrow"/>
          <w:b/>
          <w:color w:val="008000"/>
          <w:sz w:val="28"/>
          <w:szCs w:val="28"/>
        </w:rPr>
      </w:pPr>
      <w:r w:rsidRPr="002D0197">
        <w:rPr>
          <w:rFonts w:ascii="Arial Narrow" w:hAnsi="Arial Narrow"/>
          <w:b/>
          <w:color w:val="008000"/>
          <w:sz w:val="28"/>
          <w:szCs w:val="28"/>
        </w:rPr>
        <w:t>TRAITER LES DONNEES</w:t>
      </w:r>
    </w:p>
    <w:p w:rsidR="00254BDD" w:rsidRPr="00CD58A5" w:rsidRDefault="00254BDD" w:rsidP="0092357F">
      <w:pPr>
        <w:pStyle w:val="Paragraphedeliste"/>
        <w:rPr>
          <w:rFonts w:ascii="Arial Narrow" w:hAnsi="Arial Narrow"/>
        </w:rPr>
      </w:pPr>
    </w:p>
    <w:p w:rsidR="00254BDD" w:rsidRPr="00CD58A5" w:rsidRDefault="00254BDD" w:rsidP="00CD58A5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 Narrow" w:hAnsi="Arial Narrow"/>
        </w:rPr>
      </w:pPr>
      <w:r w:rsidRPr="00CD58A5">
        <w:rPr>
          <w:rFonts w:ascii="Arial Narrow" w:hAnsi="Arial Narrow"/>
        </w:rPr>
        <w:t>Exploiter les informations</w:t>
      </w:r>
    </w:p>
    <w:p w:rsidR="00254BDD" w:rsidRPr="00CD58A5" w:rsidRDefault="00254BDD" w:rsidP="00CD58A5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 Narrow" w:hAnsi="Arial Narrow"/>
        </w:rPr>
      </w:pPr>
      <w:r w:rsidRPr="00CD58A5">
        <w:rPr>
          <w:rFonts w:ascii="Arial Narrow" w:hAnsi="Arial Narrow"/>
        </w:rPr>
        <w:t>Lire avec méthode, ne retenir que ce qui vous intéresse pour votre sujet</w:t>
      </w:r>
    </w:p>
    <w:p w:rsidR="00254BDD" w:rsidRPr="00CD58A5" w:rsidRDefault="00254BDD" w:rsidP="00CD58A5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 Narrow" w:hAnsi="Arial Narrow"/>
        </w:rPr>
      </w:pPr>
      <w:r w:rsidRPr="00CD58A5">
        <w:rPr>
          <w:rFonts w:ascii="Arial Narrow" w:hAnsi="Arial Narrow"/>
        </w:rPr>
        <w:t>Prendre des notes</w:t>
      </w:r>
    </w:p>
    <w:p w:rsidR="00254BDD" w:rsidRPr="00CD58A5" w:rsidRDefault="00254BDD" w:rsidP="00CD58A5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 Narrow" w:hAnsi="Arial Narrow"/>
        </w:rPr>
      </w:pPr>
      <w:r w:rsidRPr="00CD58A5">
        <w:rPr>
          <w:rFonts w:ascii="Arial Narrow" w:hAnsi="Arial Narrow"/>
        </w:rPr>
        <w:t>Imprimer si besoin ou photocopier (attention au gaspillage de papier)</w:t>
      </w:r>
    </w:p>
    <w:p w:rsidR="00254BDD" w:rsidRDefault="00254BDD" w:rsidP="00CD58A5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</w:pPr>
      <w:r>
        <w:t>Bâtir un plan</w:t>
      </w:r>
    </w:p>
    <w:p w:rsidR="00CD58A5" w:rsidRPr="005843AD" w:rsidRDefault="00CD58A5" w:rsidP="00524BA3">
      <w:pPr>
        <w:pStyle w:val="Paragraphedeliste"/>
        <w:rPr>
          <w:b/>
        </w:rPr>
      </w:pPr>
    </w:p>
    <w:p w:rsidR="00254BDD" w:rsidRPr="002D0197" w:rsidRDefault="00254BDD" w:rsidP="00CD58A5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shd w:val="clear" w:color="auto" w:fill="B3B3B3"/>
        <w:rPr>
          <w:b/>
          <w:color w:val="008000"/>
          <w:sz w:val="28"/>
          <w:szCs w:val="28"/>
        </w:rPr>
      </w:pPr>
      <w:r w:rsidRPr="002D0197">
        <w:rPr>
          <w:b/>
          <w:color w:val="008000"/>
          <w:sz w:val="28"/>
          <w:szCs w:val="28"/>
        </w:rPr>
        <w:t>COMMUNIQUER SON TRAVAIL AVEC UN DIAPORAMA : utiliser power point</w:t>
      </w:r>
    </w:p>
    <w:sectPr w:rsidR="00254BDD" w:rsidRPr="002D0197" w:rsidSect="0028580C">
      <w:pgSz w:w="11906" w:h="16838"/>
      <w:pgMar w:top="720" w:right="720" w:bottom="539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3371"/>
    <w:multiLevelType w:val="hybridMultilevel"/>
    <w:tmpl w:val="506CAB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F79CB"/>
    <w:multiLevelType w:val="hybridMultilevel"/>
    <w:tmpl w:val="86F85256"/>
    <w:lvl w:ilvl="0" w:tplc="660A1FFC">
      <w:start w:val="4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75627A"/>
    <w:multiLevelType w:val="multilevel"/>
    <w:tmpl w:val="6A48EAC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170A2055"/>
    <w:multiLevelType w:val="multilevel"/>
    <w:tmpl w:val="0B8C5256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-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cs="Times New Roman" w:hint="default"/>
      </w:rPr>
    </w:lvl>
  </w:abstractNum>
  <w:abstractNum w:abstractNumId="4" w15:restartNumberingAfterBreak="0">
    <w:nsid w:val="22D75614"/>
    <w:multiLevelType w:val="hybridMultilevel"/>
    <w:tmpl w:val="2CE49994"/>
    <w:lvl w:ilvl="0" w:tplc="040C000B">
      <w:start w:val="1"/>
      <w:numFmt w:val="bullet"/>
      <w:lvlText w:val=""/>
      <w:lvlJc w:val="left"/>
      <w:pPr>
        <w:ind w:left="6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5" w15:restartNumberingAfterBreak="0">
    <w:nsid w:val="3DE94E2A"/>
    <w:multiLevelType w:val="hybridMultilevel"/>
    <w:tmpl w:val="6AF24B6C"/>
    <w:lvl w:ilvl="0" w:tplc="8D346C0C">
      <w:start w:val="2"/>
      <w:numFmt w:val="decimal"/>
      <w:lvlText w:val="%1-"/>
      <w:lvlJc w:val="left"/>
      <w:pPr>
        <w:tabs>
          <w:tab w:val="num" w:pos="690"/>
        </w:tabs>
        <w:ind w:left="69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6" w15:restartNumberingAfterBreak="0">
    <w:nsid w:val="6518291E"/>
    <w:multiLevelType w:val="hybridMultilevel"/>
    <w:tmpl w:val="38BE1E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9E7255"/>
    <w:multiLevelType w:val="multilevel"/>
    <w:tmpl w:val="0E6A782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78DA22AC"/>
    <w:multiLevelType w:val="hybridMultilevel"/>
    <w:tmpl w:val="6088A9C6"/>
    <w:lvl w:ilvl="0" w:tplc="C5364F6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8E07D30"/>
    <w:multiLevelType w:val="hybridMultilevel"/>
    <w:tmpl w:val="8042E554"/>
    <w:lvl w:ilvl="0" w:tplc="6FB86224">
      <w:start w:val="2"/>
      <w:numFmt w:val="decimal"/>
      <w:lvlText w:val="%1-"/>
      <w:lvlJc w:val="left"/>
      <w:pPr>
        <w:tabs>
          <w:tab w:val="num" w:pos="580"/>
        </w:tabs>
        <w:ind w:left="5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7DA4"/>
    <w:rsid w:val="00055B0C"/>
    <w:rsid w:val="000F47F1"/>
    <w:rsid w:val="00205A63"/>
    <w:rsid w:val="002438CE"/>
    <w:rsid w:val="00254BDD"/>
    <w:rsid w:val="0028580C"/>
    <w:rsid w:val="002B2BA7"/>
    <w:rsid w:val="002D0197"/>
    <w:rsid w:val="00321018"/>
    <w:rsid w:val="003927FF"/>
    <w:rsid w:val="00524BA3"/>
    <w:rsid w:val="005843AD"/>
    <w:rsid w:val="005C07D9"/>
    <w:rsid w:val="005E37C0"/>
    <w:rsid w:val="006D3CFF"/>
    <w:rsid w:val="00793EAB"/>
    <w:rsid w:val="00843874"/>
    <w:rsid w:val="00874605"/>
    <w:rsid w:val="008A3A00"/>
    <w:rsid w:val="0092357F"/>
    <w:rsid w:val="00977DA4"/>
    <w:rsid w:val="009A63D5"/>
    <w:rsid w:val="009F18AE"/>
    <w:rsid w:val="00AB1F0C"/>
    <w:rsid w:val="00B55499"/>
    <w:rsid w:val="00B565C4"/>
    <w:rsid w:val="00CD58A5"/>
    <w:rsid w:val="00E0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55"/>
    <o:shapelayout v:ext="edit">
      <o:idmap v:ext="edit" data="1"/>
      <o:rules v:ext="edit">
        <o:r id="V:Rule1" type="callout" idref="#_x0000_s1026"/>
        <o:r id="V:Rule2" type="connector" idref="#_x0000_s1047"/>
        <o:r id="V:Rule3" type="connector" idref="#_x0000_s1048"/>
        <o:r id="V:Rule4" type="connector" idref="#_x0000_s1049"/>
        <o:r id="V:Rule5" type="connector" idref="#_x0000_s1052"/>
        <o:r id="V:Rule6" type="connector" idref="#_x0000_s1054"/>
      </o:rules>
    </o:shapelayout>
  </w:shapeDefaults>
  <w:decimalSymbol w:val=","/>
  <w:listSeparator w:val=";"/>
  <w15:docId w15:val="{5226F58E-7537-431F-95BB-4942FDBC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7D9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977DA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5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D58A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96EA2C15</Template>
  <TotalTime>191</TotalTime>
  <Pages>2</Pages>
  <Words>330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recherche documentaire : du sujet  à la production</vt:lpstr>
    </vt:vector>
  </TitlesOfParts>
  <Company>Microsoft</Company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recherche documentaire : du sujet  à la production</dc:title>
  <dc:subject/>
  <dc:creator>prof</dc:creator>
  <cp:keywords/>
  <dc:description/>
  <cp:lastModifiedBy>utilisateur</cp:lastModifiedBy>
  <cp:revision>8</cp:revision>
  <cp:lastPrinted>2016-06-21T02:57:00Z</cp:lastPrinted>
  <dcterms:created xsi:type="dcterms:W3CDTF">2014-03-03T23:14:00Z</dcterms:created>
  <dcterms:modified xsi:type="dcterms:W3CDTF">2016-06-21T02:57:00Z</dcterms:modified>
</cp:coreProperties>
</file>